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43616" w:rsidRDefault="00FB6019">
      <w:pPr>
        <w:spacing w:after="160" w:line="249" w:lineRule="auto"/>
      </w:pPr>
      <w:r>
        <w:object w:dxaOrig="9075" w:dyaOrig="12765" w14:anchorId="6C7083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53.75pt;height:638.25pt;visibility:visible;mso-wrap-style:square" o:ole="">
            <v:imagedata r:id="rId7" o:title=""/>
          </v:shape>
          <o:OLEObject Type="Embed" ProgID="StaticMetafile" ShapeID="Picture 1" DrawAspect="Content" ObjectID="_1753534353" r:id="rId8"/>
        </w:object>
      </w:r>
    </w:p>
    <w:p w:rsidR="00443616" w:rsidRDefault="00443616">
      <w:pPr>
        <w:spacing w:after="160" w:line="249" w:lineRule="auto"/>
      </w:pPr>
    </w:p>
    <w:p w:rsidR="00443616" w:rsidRDefault="00443616">
      <w:pPr>
        <w:spacing w:after="160" w:line="249" w:lineRule="auto"/>
      </w:pPr>
    </w:p>
    <w:p w:rsidR="00443616" w:rsidRDefault="00FB6019">
      <w:pPr>
        <w:spacing w:after="160" w:line="249" w:lineRule="auto"/>
      </w:pPr>
      <w:r>
        <w:object w:dxaOrig="9075" w:dyaOrig="12750" w14:anchorId="4766EFFB">
          <v:shape id="Picture 2" o:spid="_x0000_i1026" type="#_x0000_t75" style="width:453.75pt;height:637.5pt;visibility:visible;mso-wrap-style:square" o:ole="">
            <v:imagedata r:id="rId9" o:title=""/>
          </v:shape>
          <o:OLEObject Type="Embed" ProgID="StaticMetafile" ShapeID="Picture 2" DrawAspect="Content" ObjectID="_1753534354" r:id="rId10"/>
        </w:object>
      </w:r>
    </w:p>
    <w:p w:rsidR="00443616" w:rsidRDefault="00443616">
      <w:pPr>
        <w:spacing w:after="160" w:line="249" w:lineRule="auto"/>
      </w:pPr>
    </w:p>
    <w:p w:rsidR="00443616" w:rsidRDefault="00443616">
      <w:pPr>
        <w:spacing w:after="160" w:line="249" w:lineRule="auto"/>
      </w:pPr>
    </w:p>
    <w:p w:rsidR="00443616" w:rsidRDefault="00FB6019">
      <w:pPr>
        <w:spacing w:after="160" w:line="249" w:lineRule="auto"/>
      </w:pPr>
      <w:r>
        <w:object w:dxaOrig="9075" w:dyaOrig="11850" w14:anchorId="5F78337D">
          <v:shape id="Picture 3" o:spid="_x0000_i1027" type="#_x0000_t75" style="width:453.75pt;height:592.5pt;visibility:visible;mso-wrap-style:square" o:ole="">
            <v:imagedata r:id="rId11" o:title=""/>
          </v:shape>
          <o:OLEObject Type="Embed" ProgID="StaticMetafile" ShapeID="Picture 3" DrawAspect="Content" ObjectID="_1753534355" r:id="rId12"/>
        </w:object>
      </w:r>
    </w:p>
    <w:p w:rsidR="00443616" w:rsidRDefault="00FB6019">
      <w:pPr>
        <w:spacing w:after="160" w:line="249" w:lineRule="auto"/>
        <w:ind w:left="1560" w:right="992" w:hanging="1560"/>
        <w:jc w:val="both"/>
      </w:pPr>
      <w:r>
        <w:tab/>
      </w:r>
      <w:r>
        <w:rPr>
          <w:rFonts w:ascii="Times New Roman" w:hAnsi="Times New Roman"/>
          <w:sz w:val="28"/>
          <w:szCs w:val="28"/>
        </w:rPr>
        <w:t>Електронен адрес за изпращане на разказа или есето за област Стара Загора е: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hyperlink r:id="rId13" w:history="1">
        <w:r>
          <w:rPr>
            <w:rStyle w:val="a3"/>
            <w:rFonts w:ascii="Times New Roman" w:hAnsi="Times New Roman"/>
            <w:sz w:val="28"/>
            <w:szCs w:val="28"/>
            <w:lang w:val="en-US"/>
          </w:rPr>
          <w:t>vo-starazagora@comd.bg</w:t>
        </w:r>
      </w:hyperlink>
    </w:p>
    <w:p w:rsidR="00443616" w:rsidRDefault="00443616">
      <w:pPr>
        <w:spacing w:after="160" w:line="249" w:lineRule="auto"/>
        <w:rPr>
          <w:rFonts w:ascii="Times New Roman" w:hAnsi="Times New Roman"/>
          <w:sz w:val="24"/>
          <w:szCs w:val="24"/>
          <w:lang w:val="en-US"/>
        </w:rPr>
      </w:pPr>
    </w:p>
    <w:sectPr w:rsidR="00443616"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019" w:rsidRDefault="00FB6019">
      <w:r>
        <w:separator/>
      </w:r>
    </w:p>
  </w:endnote>
  <w:endnote w:type="continuationSeparator" w:id="0">
    <w:p w:rsidR="00FB6019" w:rsidRDefault="00FB6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019" w:rsidRDefault="00FB6019">
      <w:r>
        <w:rPr>
          <w:color w:val="000000"/>
        </w:rPr>
        <w:separator/>
      </w:r>
    </w:p>
  </w:footnote>
  <w:footnote w:type="continuationSeparator" w:id="0">
    <w:p w:rsidR="00FB6019" w:rsidRDefault="00FB60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43616"/>
    <w:rsid w:val="00443616"/>
    <w:rsid w:val="00FB6019"/>
    <w:rsid w:val="00FF5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kern w:val="3"/>
        <w:sz w:val="22"/>
        <w:szCs w:val="22"/>
        <w:lang w:val="bg-BG" w:eastAsia="bg-BG" w:bidi="ar-SA"/>
      </w:rPr>
    </w:rPrDefault>
    <w:pPrDefault>
      <w:pPr>
        <w:widowControl w:val="0"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kern w:val="3"/>
        <w:sz w:val="22"/>
        <w:szCs w:val="22"/>
        <w:lang w:val="bg-BG" w:eastAsia="bg-BG" w:bidi="ar-SA"/>
      </w:rPr>
    </w:rPrDefault>
    <w:pPrDefault>
      <w:pPr>
        <w:widowControl w:val="0"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vo-starazagora@comd.b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2023-08-14T13:06:00Z</dcterms:created>
  <dcterms:modified xsi:type="dcterms:W3CDTF">2023-08-14T13:06:00Z</dcterms:modified>
</cp:coreProperties>
</file>